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9156DA" w14:textId="77777777" w:rsidR="00E316B3" w:rsidRPr="00E316B3" w:rsidRDefault="00E316B3" w:rsidP="00CF1CB4">
      <w:pPr>
        <w:tabs>
          <w:tab w:val="left" w:pos="14940"/>
        </w:tabs>
        <w:rPr>
          <w:rFonts w:ascii="Poppins" w:hAnsi="Poppins" w:cs="Poppins"/>
        </w:rPr>
      </w:pPr>
    </w:p>
    <w:tbl>
      <w:tblPr>
        <w:tblStyle w:val="Tabellenraster"/>
        <w:tblW w:w="21830" w:type="dxa"/>
        <w:tblLook w:val="04A0" w:firstRow="1" w:lastRow="0" w:firstColumn="1" w:lastColumn="0" w:noHBand="0" w:noVBand="1"/>
      </w:tblPr>
      <w:tblGrid>
        <w:gridCol w:w="4252"/>
        <w:gridCol w:w="545"/>
        <w:gridCol w:w="2272"/>
        <w:gridCol w:w="426"/>
        <w:gridCol w:w="3080"/>
        <w:gridCol w:w="2301"/>
        <w:gridCol w:w="779"/>
        <w:gridCol w:w="2017"/>
        <w:gridCol w:w="3446"/>
        <w:gridCol w:w="482"/>
        <w:gridCol w:w="2230"/>
      </w:tblGrid>
      <w:tr w:rsidR="00DC41DC" w:rsidRPr="00E316B3" w14:paraId="3042F568" w14:textId="77777777" w:rsidTr="007F5421">
        <w:trPr>
          <w:trHeight w:val="259"/>
        </w:trPr>
        <w:tc>
          <w:tcPr>
            <w:tcW w:w="4252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47C48BD1" w14:textId="1E330199" w:rsidR="00DC41DC" w:rsidRPr="00E316B3" w:rsidRDefault="00DC41DC" w:rsidP="00E316B3">
            <w:pPr>
              <w:rPr>
                <w:rFonts w:ascii="Poppins" w:hAnsi="Poppins" w:cs="Poppins"/>
                <w:b/>
                <w:sz w:val="40"/>
                <w:szCs w:val="40"/>
              </w:rPr>
            </w:pPr>
            <w:r w:rsidRPr="00E316B3">
              <w:rPr>
                <w:rFonts w:ascii="Poppins" w:hAnsi="Poppins" w:cs="Poppins"/>
                <w:b/>
                <w:sz w:val="40"/>
                <w:szCs w:val="40"/>
              </w:rPr>
              <w:t xml:space="preserve">Zielort </w:t>
            </w:r>
            <w:r w:rsidR="00E316B3">
              <w:rPr>
                <w:rFonts w:ascii="Poppins" w:hAnsi="Poppins" w:cs="Poppins"/>
                <w:b/>
                <w:sz w:val="40"/>
                <w:szCs w:val="40"/>
              </w:rPr>
              <w:t xml:space="preserve">der </w:t>
            </w:r>
            <w:r w:rsidRPr="00E316B3">
              <w:rPr>
                <w:rFonts w:ascii="Poppins" w:hAnsi="Poppins" w:cs="Poppins"/>
                <w:b/>
                <w:sz w:val="40"/>
                <w:szCs w:val="40"/>
              </w:rPr>
              <w:t>Ware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</w:tcPr>
          <w:p w14:paraId="672A6659" w14:textId="77777777" w:rsidR="00DC41DC" w:rsidRPr="00E316B3" w:rsidRDefault="00DC41DC" w:rsidP="009F5657">
            <w:pPr>
              <w:jc w:val="center"/>
              <w:rPr>
                <w:rFonts w:ascii="Poppins" w:hAnsi="Poppins" w:cs="Poppins"/>
                <w:b/>
                <w:sz w:val="16"/>
                <w:szCs w:val="16"/>
              </w:rPr>
            </w:pPr>
          </w:p>
        </w:tc>
        <w:sdt>
          <w:sdtPr>
            <w:rPr>
              <w:rFonts w:ascii="Poppins SemiBold" w:hAnsi="Poppins SemiBold" w:cs="Poppins SemiBold"/>
              <w:b/>
              <w:sz w:val="100"/>
              <w:szCs w:val="100"/>
              <w:shd w:val="clear" w:color="auto" w:fill="FFFFFF" w:themeFill="background1"/>
            </w:rPr>
            <w:alias w:val="Standort"/>
            <w:tag w:val="Standort"/>
            <w:id w:val="1749537687"/>
            <w:placeholder>
              <w:docPart w:val="2818AEDD879B405B81DCCC4DC2FD478C"/>
            </w:placeholder>
            <w15:color w:val="000000"/>
            <w:comboBox>
              <w:listItem w:displayText="Genauen Lieferort auswählen..." w:value="Genauen Lieferort auswählen..."/>
              <w:listItem w:displayText="Weltcup-Dörfli" w:value="Weltcup-Dörfli"/>
              <w:listItem w:displayText="Eigerhubel" w:value="Eigerhubel"/>
              <w:listItem w:displayText="Schulhaus" w:value="Schulhaus"/>
            </w:comboBox>
          </w:sdtPr>
          <w:sdtEndPr/>
          <w:sdtContent>
            <w:tc>
              <w:tcPr>
                <w:tcW w:w="17033" w:type="dxa"/>
                <w:gridSpan w:val="9"/>
                <w:vMerge w:val="restart"/>
                <w:tcBorders>
                  <w:top w:val="nil"/>
                  <w:left w:val="nil"/>
                  <w:right w:val="nil"/>
                </w:tcBorders>
                <w:shd w:val="clear" w:color="auto" w:fill="FFFFFF" w:themeFill="background1"/>
              </w:tcPr>
              <w:p w14:paraId="04BE6049" w14:textId="1307C779" w:rsidR="00DC41DC" w:rsidRPr="00E316B3" w:rsidRDefault="007F5421" w:rsidP="00E316B3">
                <w:pPr>
                  <w:ind w:left="2724"/>
                  <w:rPr>
                    <w:rFonts w:ascii="Poppins" w:hAnsi="Poppins" w:cs="Poppins"/>
                    <w:sz w:val="16"/>
                    <w:szCs w:val="16"/>
                  </w:rPr>
                </w:pPr>
                <w:r>
                  <w:rPr>
                    <w:rFonts w:ascii="Poppins SemiBold" w:hAnsi="Poppins SemiBold" w:cs="Poppins SemiBold"/>
                    <w:b/>
                    <w:sz w:val="100"/>
                    <w:szCs w:val="100"/>
                    <w:shd w:val="clear" w:color="auto" w:fill="FFFFFF" w:themeFill="background1"/>
                  </w:rPr>
                  <w:t>Lieferort auswählen...</w:t>
                </w:r>
              </w:p>
            </w:tc>
          </w:sdtContent>
        </w:sdt>
      </w:tr>
      <w:tr w:rsidR="00DC41DC" w:rsidRPr="00E316B3" w14:paraId="0A37501D" w14:textId="77777777" w:rsidTr="007F5421">
        <w:trPr>
          <w:trHeight w:val="786"/>
        </w:trPr>
        <w:tc>
          <w:tcPr>
            <w:tcW w:w="4252" w:type="dxa"/>
            <w:vMerge/>
            <w:tcBorders>
              <w:left w:val="nil"/>
              <w:bottom w:val="nil"/>
              <w:right w:val="nil"/>
            </w:tcBorders>
          </w:tcPr>
          <w:p w14:paraId="5DAB6C7B" w14:textId="77777777" w:rsidR="00DC41DC" w:rsidRPr="00E316B3" w:rsidRDefault="00DC41DC">
            <w:pPr>
              <w:rPr>
                <w:rFonts w:ascii="Poppins" w:hAnsi="Poppins" w:cs="Poppins"/>
                <w:sz w:val="40"/>
                <w:szCs w:val="40"/>
              </w:rPr>
            </w:pPr>
            <w:bookmarkStart w:id="0" w:name="t1" w:colFirst="2" w:colLast="3"/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</w:tcPr>
          <w:p w14:paraId="02EB378F" w14:textId="77777777" w:rsidR="00DC41DC" w:rsidRPr="00E316B3" w:rsidRDefault="00DC41DC" w:rsidP="009F5657">
            <w:pPr>
              <w:jc w:val="center"/>
              <w:rPr>
                <w:rFonts w:ascii="Poppins" w:hAnsi="Poppins" w:cs="Poppins"/>
                <w:b/>
                <w:sz w:val="44"/>
                <w:szCs w:val="56"/>
              </w:rPr>
            </w:pPr>
          </w:p>
        </w:tc>
        <w:tc>
          <w:tcPr>
            <w:tcW w:w="17033" w:type="dxa"/>
            <w:gridSpan w:val="9"/>
            <w:vMerge/>
            <w:tcBorders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A05A809" w14:textId="77777777" w:rsidR="00DC41DC" w:rsidRPr="00E316B3" w:rsidRDefault="00DC41DC" w:rsidP="002233DD">
            <w:pPr>
              <w:jc w:val="center"/>
              <w:rPr>
                <w:rFonts w:ascii="Poppins" w:hAnsi="Poppins" w:cs="Poppins"/>
                <w:b/>
                <w:sz w:val="44"/>
                <w:szCs w:val="56"/>
              </w:rPr>
            </w:pPr>
          </w:p>
        </w:tc>
      </w:tr>
      <w:tr w:rsidR="007F5421" w:rsidRPr="00E316B3" w14:paraId="7F2D0B89" w14:textId="77777777" w:rsidTr="0056154D">
        <w:trPr>
          <w:gridAfter w:val="2"/>
          <w:wAfter w:w="2712" w:type="dxa"/>
          <w:trHeight w:val="850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01F871" w14:textId="77777777" w:rsidR="007F5421" w:rsidRPr="00E316B3" w:rsidRDefault="007F5421" w:rsidP="0056154D">
            <w:pPr>
              <w:rPr>
                <w:rFonts w:ascii="Poppins" w:hAnsi="Poppins" w:cs="Poppins"/>
                <w:b/>
                <w:sz w:val="36"/>
                <w:szCs w:val="36"/>
              </w:rPr>
            </w:pPr>
            <w:bookmarkStart w:id="1" w:name="_Hlk150940551"/>
            <w:r>
              <w:rPr>
                <w:rFonts w:ascii="Poppins" w:hAnsi="Poppins" w:cs="Poppins"/>
                <w:b/>
                <w:sz w:val="36"/>
                <w:szCs w:val="36"/>
              </w:rPr>
              <w:t>Datum Anlieferung</w:t>
            </w:r>
            <w:r w:rsidRPr="00E316B3">
              <w:rPr>
                <w:rFonts w:ascii="Poppins" w:hAnsi="Poppins" w:cs="Poppins"/>
                <w:b/>
                <w:sz w:val="36"/>
                <w:szCs w:val="36"/>
              </w:rPr>
              <w:t>: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8A4F6D8" w14:textId="77777777" w:rsidR="007F5421" w:rsidRPr="00E316B3" w:rsidRDefault="007F5421" w:rsidP="0056154D">
            <w:pPr>
              <w:jc w:val="center"/>
              <w:rPr>
                <w:rFonts w:ascii="Poppins" w:hAnsi="Poppins" w:cs="Poppins"/>
                <w:sz w:val="40"/>
                <w:szCs w:val="40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2B9E969C" w14:textId="77777777" w:rsidR="007F5421" w:rsidRPr="00E316B3" w:rsidRDefault="007F5421" w:rsidP="0056154D">
            <w:pPr>
              <w:ind w:left="333" w:hanging="283"/>
              <w:rPr>
                <w:rFonts w:ascii="Poppins" w:hAnsi="Poppins" w:cs="Poppins"/>
                <w:sz w:val="40"/>
                <w:szCs w:val="40"/>
              </w:rPr>
            </w:pPr>
            <w:r w:rsidRPr="00E316B3">
              <w:rPr>
                <w:rFonts w:ascii="Poppins" w:hAnsi="Poppins" w:cs="Poppins"/>
                <w:sz w:val="40"/>
                <w:szCs w:val="40"/>
              </w:rPr>
              <w:t>Datum:</w:t>
            </w:r>
          </w:p>
        </w:tc>
        <w:tc>
          <w:tcPr>
            <w:tcW w:w="3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7E04A5DA" w14:textId="77777777" w:rsidR="007F5421" w:rsidRPr="00E316B3" w:rsidRDefault="007F5421" w:rsidP="0056154D">
            <w:pPr>
              <w:rPr>
                <w:rFonts w:ascii="Poppins" w:hAnsi="Poppins" w:cs="Poppins"/>
                <w:sz w:val="40"/>
                <w:szCs w:val="40"/>
              </w:rPr>
            </w:pPr>
          </w:p>
        </w:tc>
        <w:tc>
          <w:tcPr>
            <w:tcW w:w="201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135B8B78" w14:textId="77777777" w:rsidR="007F5421" w:rsidRPr="00E316B3" w:rsidRDefault="007F5421" w:rsidP="0056154D">
            <w:pPr>
              <w:rPr>
                <w:rFonts w:ascii="Poppins" w:hAnsi="Poppins" w:cs="Poppins"/>
                <w:sz w:val="40"/>
                <w:szCs w:val="40"/>
              </w:rPr>
            </w:pPr>
            <w:r w:rsidRPr="00E316B3">
              <w:rPr>
                <w:rFonts w:ascii="Poppins" w:hAnsi="Poppins" w:cs="Poppins"/>
                <w:sz w:val="40"/>
                <w:szCs w:val="40"/>
              </w:rPr>
              <w:t>Zeit:</w:t>
            </w:r>
          </w:p>
        </w:tc>
        <w:tc>
          <w:tcPr>
            <w:tcW w:w="344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3A022408" w14:textId="77777777" w:rsidR="007F5421" w:rsidRPr="00E316B3" w:rsidRDefault="007F5421" w:rsidP="0056154D">
            <w:pPr>
              <w:rPr>
                <w:rFonts w:ascii="Poppins" w:hAnsi="Poppins" w:cs="Poppins"/>
                <w:sz w:val="40"/>
                <w:szCs w:val="40"/>
              </w:rPr>
            </w:pPr>
          </w:p>
        </w:tc>
      </w:tr>
      <w:bookmarkEnd w:id="1"/>
      <w:tr w:rsidR="007F5421" w:rsidRPr="00E316B3" w14:paraId="3BE27943" w14:textId="77777777" w:rsidTr="007F5421">
        <w:trPr>
          <w:gridAfter w:val="2"/>
          <w:wAfter w:w="2712" w:type="dxa"/>
          <w:trHeight w:val="170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A6D25EF" w14:textId="77777777" w:rsidR="007F5421" w:rsidRPr="00E316B3" w:rsidRDefault="007F5421" w:rsidP="0056154D">
            <w:pPr>
              <w:rPr>
                <w:rFonts w:ascii="Poppins" w:hAnsi="Poppins" w:cs="Poppins"/>
                <w:b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54F61F" w14:textId="77777777" w:rsidR="007F5421" w:rsidRPr="00E316B3" w:rsidRDefault="007F5421" w:rsidP="0056154D">
            <w:pPr>
              <w:ind w:left="360"/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</w:tcPr>
          <w:p w14:paraId="1E72FB39" w14:textId="77777777" w:rsidR="007F5421" w:rsidRPr="00E316B3" w:rsidRDefault="007F5421" w:rsidP="0056154D">
            <w:pPr>
              <w:ind w:left="360"/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0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C1C8C21" w14:textId="77777777" w:rsidR="007F5421" w:rsidRPr="00E316B3" w:rsidRDefault="007F5421" w:rsidP="0056154D">
            <w:pPr>
              <w:ind w:left="360"/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20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38A056" w14:textId="77777777" w:rsidR="007F5421" w:rsidRPr="00E316B3" w:rsidRDefault="007F5421" w:rsidP="0056154D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6BCE9F" w14:textId="77777777" w:rsidR="007F5421" w:rsidRPr="00E316B3" w:rsidRDefault="007F5421" w:rsidP="0056154D">
            <w:pPr>
              <w:rPr>
                <w:rFonts w:ascii="Poppins" w:hAnsi="Poppins" w:cs="Poppins"/>
                <w:sz w:val="18"/>
                <w:szCs w:val="18"/>
              </w:rPr>
            </w:pPr>
          </w:p>
        </w:tc>
      </w:tr>
      <w:tr w:rsidR="007F5421" w:rsidRPr="00E316B3" w14:paraId="314F1F05" w14:textId="77777777" w:rsidTr="007F5421">
        <w:trPr>
          <w:gridAfter w:val="2"/>
          <w:wAfter w:w="2712" w:type="dxa"/>
          <w:trHeight w:val="850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52CE76" w14:textId="77777777" w:rsidR="007F5421" w:rsidRPr="00E316B3" w:rsidRDefault="007F5421" w:rsidP="0056154D">
            <w:pPr>
              <w:rPr>
                <w:rFonts w:ascii="Poppins" w:hAnsi="Poppins" w:cs="Poppins"/>
                <w:b/>
                <w:sz w:val="36"/>
                <w:szCs w:val="36"/>
              </w:rPr>
            </w:pPr>
            <w:r w:rsidRPr="00E316B3">
              <w:rPr>
                <w:rFonts w:ascii="Poppins" w:hAnsi="Poppins" w:cs="Poppins"/>
                <w:b/>
                <w:sz w:val="36"/>
                <w:szCs w:val="36"/>
              </w:rPr>
              <w:t>Spätester Zeitpunkt am Zielort: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C77DE0" w14:textId="77777777" w:rsidR="007F5421" w:rsidRPr="00E316B3" w:rsidRDefault="007F5421" w:rsidP="0056154D">
            <w:pPr>
              <w:jc w:val="center"/>
              <w:rPr>
                <w:rFonts w:ascii="Poppins" w:hAnsi="Poppins" w:cs="Poppins"/>
                <w:sz w:val="40"/>
                <w:szCs w:val="40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6134E1B3" w14:textId="77777777" w:rsidR="007F5421" w:rsidRPr="00E316B3" w:rsidRDefault="007F5421" w:rsidP="0056154D">
            <w:pPr>
              <w:ind w:left="333" w:hanging="283"/>
              <w:rPr>
                <w:rFonts w:ascii="Poppins" w:hAnsi="Poppins" w:cs="Poppins"/>
                <w:sz w:val="40"/>
                <w:szCs w:val="40"/>
              </w:rPr>
            </w:pPr>
            <w:r w:rsidRPr="00E316B3">
              <w:rPr>
                <w:rFonts w:ascii="Poppins" w:hAnsi="Poppins" w:cs="Poppins"/>
                <w:sz w:val="40"/>
                <w:szCs w:val="40"/>
              </w:rPr>
              <w:t>Datum:</w:t>
            </w:r>
          </w:p>
        </w:tc>
        <w:tc>
          <w:tcPr>
            <w:tcW w:w="3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44C37C60" w14:textId="77777777" w:rsidR="007F5421" w:rsidRPr="00E316B3" w:rsidRDefault="007F5421" w:rsidP="0056154D">
            <w:pPr>
              <w:rPr>
                <w:rFonts w:ascii="Poppins" w:hAnsi="Poppins" w:cs="Poppins"/>
                <w:sz w:val="40"/>
                <w:szCs w:val="40"/>
              </w:rPr>
            </w:pPr>
          </w:p>
        </w:tc>
        <w:tc>
          <w:tcPr>
            <w:tcW w:w="201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1A873B61" w14:textId="77777777" w:rsidR="007F5421" w:rsidRPr="00E316B3" w:rsidRDefault="007F5421" w:rsidP="0056154D">
            <w:pPr>
              <w:rPr>
                <w:rFonts w:ascii="Poppins" w:hAnsi="Poppins" w:cs="Poppins"/>
                <w:sz w:val="40"/>
                <w:szCs w:val="40"/>
              </w:rPr>
            </w:pPr>
            <w:r w:rsidRPr="00E316B3">
              <w:rPr>
                <w:rFonts w:ascii="Poppins" w:hAnsi="Poppins" w:cs="Poppins"/>
                <w:sz w:val="40"/>
                <w:szCs w:val="40"/>
              </w:rPr>
              <w:t>Zeit:</w:t>
            </w:r>
          </w:p>
        </w:tc>
        <w:tc>
          <w:tcPr>
            <w:tcW w:w="344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50FDBD2C" w14:textId="77777777" w:rsidR="007F5421" w:rsidRPr="00E316B3" w:rsidRDefault="007F5421" w:rsidP="0056154D">
            <w:pPr>
              <w:rPr>
                <w:rFonts w:ascii="Poppins" w:hAnsi="Poppins" w:cs="Poppins"/>
                <w:sz w:val="40"/>
                <w:szCs w:val="40"/>
              </w:rPr>
            </w:pPr>
          </w:p>
        </w:tc>
      </w:tr>
      <w:bookmarkEnd w:id="0"/>
      <w:tr w:rsidR="00B97A0F" w:rsidRPr="00E316B3" w14:paraId="1299C43A" w14:textId="77777777" w:rsidTr="007F5421">
        <w:trPr>
          <w:gridAfter w:val="2"/>
          <w:wAfter w:w="2712" w:type="dxa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DBEF00" w14:textId="77777777" w:rsidR="00B97A0F" w:rsidRPr="00E316B3" w:rsidRDefault="00B97A0F" w:rsidP="00A33A08">
            <w:pPr>
              <w:rPr>
                <w:rFonts w:ascii="Poppins" w:hAnsi="Poppins" w:cs="Poppins"/>
                <w:b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461D779" w14:textId="77777777" w:rsidR="00B97A0F" w:rsidRPr="00E316B3" w:rsidRDefault="00B97A0F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F2D8B6" w14:textId="77777777" w:rsidR="00B97A0F" w:rsidRPr="00E316B3" w:rsidRDefault="00B97A0F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0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B78278" w14:textId="77777777" w:rsidR="00B97A0F" w:rsidRPr="00E316B3" w:rsidRDefault="00B97A0F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54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C39945" w14:textId="77777777" w:rsidR="00B97A0F" w:rsidRPr="00E316B3" w:rsidRDefault="00B97A0F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</w:tr>
      <w:tr w:rsidR="00B97A0F" w:rsidRPr="00E316B3" w14:paraId="00600597" w14:textId="77777777" w:rsidTr="007F5421">
        <w:trPr>
          <w:gridAfter w:val="2"/>
          <w:wAfter w:w="2712" w:type="dxa"/>
          <w:trHeight w:val="850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3D0742" w14:textId="77777777" w:rsidR="00B97A0F" w:rsidRPr="00E316B3" w:rsidRDefault="00B97A0F" w:rsidP="00A33A08">
            <w:pPr>
              <w:rPr>
                <w:rFonts w:ascii="Poppins" w:hAnsi="Poppins" w:cs="Poppins"/>
                <w:b/>
                <w:sz w:val="36"/>
                <w:szCs w:val="36"/>
              </w:rPr>
            </w:pPr>
            <w:r w:rsidRPr="00E316B3">
              <w:rPr>
                <w:rFonts w:ascii="Poppins" w:hAnsi="Poppins" w:cs="Poppins"/>
                <w:b/>
                <w:sz w:val="36"/>
                <w:szCs w:val="36"/>
              </w:rPr>
              <w:t>Bezeichnung der Ware: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62CB0E" w14:textId="77777777" w:rsidR="00B97A0F" w:rsidRPr="00E316B3" w:rsidRDefault="00B97A0F" w:rsidP="00DC41DC">
            <w:pPr>
              <w:rPr>
                <w:rFonts w:ascii="Poppins" w:hAnsi="Poppins" w:cs="Poppins"/>
                <w:sz w:val="40"/>
                <w:szCs w:val="40"/>
              </w:rPr>
            </w:pPr>
          </w:p>
        </w:tc>
        <w:tc>
          <w:tcPr>
            <w:tcW w:w="1162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34CE0A41" w14:textId="77777777" w:rsidR="00B97A0F" w:rsidRPr="00E316B3" w:rsidRDefault="00B97A0F" w:rsidP="00DC41DC">
            <w:pPr>
              <w:rPr>
                <w:rFonts w:ascii="Poppins" w:hAnsi="Poppins" w:cs="Poppins"/>
                <w:sz w:val="40"/>
                <w:szCs w:val="40"/>
              </w:rPr>
            </w:pPr>
          </w:p>
        </w:tc>
      </w:tr>
      <w:tr w:rsidR="00B97A0F" w:rsidRPr="00E316B3" w14:paraId="62EBF3C5" w14:textId="77777777" w:rsidTr="007F5421">
        <w:trPr>
          <w:gridAfter w:val="2"/>
          <w:wAfter w:w="2712" w:type="dxa"/>
          <w:trHeight w:val="211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98A12B" w14:textId="77777777" w:rsidR="00B97A0F" w:rsidRPr="00E316B3" w:rsidRDefault="00B97A0F" w:rsidP="00A33A08">
            <w:pPr>
              <w:rPr>
                <w:rFonts w:ascii="Poppins" w:hAnsi="Poppins" w:cs="Poppins"/>
                <w:b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46DB82" w14:textId="77777777" w:rsidR="00B97A0F" w:rsidRPr="00E316B3" w:rsidRDefault="00B97A0F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97CC1D" w14:textId="77777777" w:rsidR="00B97A0F" w:rsidRPr="00E316B3" w:rsidRDefault="00B97A0F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0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0FFD37" w14:textId="77777777" w:rsidR="00B97A0F" w:rsidRPr="00E316B3" w:rsidRDefault="00B97A0F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54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699379" w14:textId="77777777" w:rsidR="00B97A0F" w:rsidRPr="00E316B3" w:rsidRDefault="00B97A0F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</w:tr>
      <w:tr w:rsidR="00B97A0F" w:rsidRPr="00E316B3" w14:paraId="6EFBB601" w14:textId="77777777" w:rsidTr="007F5421">
        <w:trPr>
          <w:gridAfter w:val="6"/>
          <w:wAfter w:w="11255" w:type="dxa"/>
          <w:trHeight w:val="850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3E3FA9" w14:textId="0CC5E440" w:rsidR="00B97A0F" w:rsidRPr="00E316B3" w:rsidRDefault="00B97A0F" w:rsidP="00A33A08">
            <w:pPr>
              <w:rPr>
                <w:rFonts w:ascii="Poppins" w:hAnsi="Poppins" w:cs="Poppins"/>
                <w:b/>
                <w:sz w:val="36"/>
                <w:szCs w:val="36"/>
              </w:rPr>
            </w:pPr>
            <w:r w:rsidRPr="00E316B3">
              <w:rPr>
                <w:rFonts w:ascii="Poppins" w:hAnsi="Poppins" w:cs="Poppins"/>
                <w:b/>
                <w:sz w:val="36"/>
                <w:szCs w:val="36"/>
              </w:rPr>
              <w:t>Gewicht in kg: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E9F23F" w14:textId="77777777" w:rsidR="00B97A0F" w:rsidRPr="00E316B3" w:rsidRDefault="00B97A0F" w:rsidP="00DC41DC">
            <w:pPr>
              <w:rPr>
                <w:rFonts w:ascii="Poppins" w:hAnsi="Poppins" w:cs="Poppins"/>
                <w:sz w:val="40"/>
                <w:szCs w:val="40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1F72F646" w14:textId="77777777" w:rsidR="00B97A0F" w:rsidRPr="00E316B3" w:rsidRDefault="00B97A0F" w:rsidP="00DC41DC">
            <w:pPr>
              <w:rPr>
                <w:rFonts w:ascii="Poppins" w:hAnsi="Poppins" w:cs="Poppins"/>
                <w:sz w:val="40"/>
                <w:szCs w:val="40"/>
              </w:rPr>
            </w:pPr>
          </w:p>
        </w:tc>
      </w:tr>
      <w:tr w:rsidR="007F5421" w:rsidRPr="00E316B3" w14:paraId="19E6D817" w14:textId="77777777" w:rsidTr="0056154D">
        <w:trPr>
          <w:gridAfter w:val="2"/>
          <w:wAfter w:w="2712" w:type="dxa"/>
          <w:trHeight w:val="211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A0BABD" w14:textId="77777777" w:rsidR="007F5421" w:rsidRPr="00E316B3" w:rsidRDefault="007F5421" w:rsidP="0056154D">
            <w:pPr>
              <w:rPr>
                <w:rFonts w:ascii="Poppins" w:hAnsi="Poppins" w:cs="Poppins"/>
                <w:b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B28C7A4" w14:textId="77777777" w:rsidR="007F5421" w:rsidRPr="00E316B3" w:rsidRDefault="007F5421" w:rsidP="0056154D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7FB664" w14:textId="77777777" w:rsidR="007F5421" w:rsidRPr="00E316B3" w:rsidRDefault="007F5421" w:rsidP="0056154D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0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85160A" w14:textId="77777777" w:rsidR="007F5421" w:rsidRPr="00E316B3" w:rsidRDefault="007F5421" w:rsidP="0056154D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54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AB2CEA" w14:textId="77777777" w:rsidR="007F5421" w:rsidRPr="00E316B3" w:rsidRDefault="007F5421" w:rsidP="0056154D">
            <w:pPr>
              <w:rPr>
                <w:rFonts w:ascii="Poppins" w:hAnsi="Poppins" w:cs="Poppins"/>
                <w:sz w:val="18"/>
                <w:szCs w:val="18"/>
              </w:rPr>
            </w:pPr>
          </w:p>
        </w:tc>
      </w:tr>
      <w:tr w:rsidR="007F5421" w:rsidRPr="00E316B3" w14:paraId="61B531FF" w14:textId="77777777" w:rsidTr="0056154D">
        <w:trPr>
          <w:gridAfter w:val="1"/>
          <w:wAfter w:w="2230" w:type="dxa"/>
          <w:trHeight w:val="850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985427" w14:textId="77777777" w:rsidR="007F5421" w:rsidRPr="00E316B3" w:rsidRDefault="007F5421" w:rsidP="0056154D">
            <w:pPr>
              <w:rPr>
                <w:rFonts w:ascii="Poppins" w:hAnsi="Poppins" w:cs="Poppins"/>
                <w:b/>
                <w:sz w:val="36"/>
                <w:szCs w:val="36"/>
              </w:rPr>
            </w:pPr>
            <w:proofErr w:type="spellStart"/>
            <w:r>
              <w:rPr>
                <w:rFonts w:ascii="Poppins" w:hAnsi="Poppins" w:cs="Poppins"/>
                <w:b/>
                <w:sz w:val="36"/>
                <w:szCs w:val="36"/>
              </w:rPr>
              <w:t>Grösse</w:t>
            </w:r>
            <w:proofErr w:type="spellEnd"/>
            <w:r>
              <w:rPr>
                <w:rFonts w:ascii="Poppins" w:hAnsi="Poppins" w:cs="Poppins"/>
                <w:b/>
                <w:sz w:val="36"/>
                <w:szCs w:val="36"/>
              </w:rPr>
              <w:t xml:space="preserve"> Gebinde </w:t>
            </w:r>
            <w:r w:rsidRPr="000A4BF9">
              <w:rPr>
                <w:rFonts w:ascii="Poppins" w:hAnsi="Poppins" w:cs="Poppins"/>
                <w:bCs/>
                <w:sz w:val="36"/>
                <w:szCs w:val="36"/>
              </w:rPr>
              <w:t>(Paletten/</w:t>
            </w:r>
            <w:proofErr w:type="spellStart"/>
            <w:proofErr w:type="gramStart"/>
            <w:r w:rsidRPr="000A4BF9">
              <w:rPr>
                <w:rFonts w:ascii="Poppins" w:hAnsi="Poppins" w:cs="Poppins"/>
                <w:bCs/>
                <w:sz w:val="36"/>
                <w:szCs w:val="36"/>
              </w:rPr>
              <w:t>Stk</w:t>
            </w:r>
            <w:proofErr w:type="spellEnd"/>
            <w:r w:rsidRPr="000A4BF9">
              <w:rPr>
                <w:rFonts w:ascii="Poppins" w:hAnsi="Poppins" w:cs="Poppins"/>
                <w:bCs/>
                <w:sz w:val="36"/>
                <w:szCs w:val="36"/>
              </w:rPr>
              <w:t>./</w:t>
            </w:r>
            <w:proofErr w:type="gramEnd"/>
            <w:r w:rsidRPr="000A4BF9">
              <w:rPr>
                <w:rFonts w:ascii="Poppins" w:hAnsi="Poppins" w:cs="Poppins"/>
                <w:bCs/>
                <w:sz w:val="36"/>
                <w:szCs w:val="36"/>
              </w:rPr>
              <w:t>Anz</w:t>
            </w:r>
            <w:r>
              <w:rPr>
                <w:rFonts w:ascii="Poppins" w:hAnsi="Poppins" w:cs="Poppins"/>
                <w:bCs/>
                <w:sz w:val="36"/>
                <w:szCs w:val="36"/>
              </w:rPr>
              <w:t>.</w:t>
            </w:r>
            <w:r w:rsidRPr="000A4BF9">
              <w:rPr>
                <w:rFonts w:ascii="Poppins" w:hAnsi="Poppins" w:cs="Poppins"/>
                <w:bCs/>
                <w:sz w:val="36"/>
                <w:szCs w:val="36"/>
              </w:rPr>
              <w:t>):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E12320" w14:textId="77777777" w:rsidR="007F5421" w:rsidRPr="00E316B3" w:rsidRDefault="007F5421" w:rsidP="0056154D">
            <w:pPr>
              <w:rPr>
                <w:rFonts w:ascii="Poppins" w:hAnsi="Poppins" w:cs="Poppins"/>
                <w:sz w:val="40"/>
                <w:szCs w:val="40"/>
              </w:rPr>
            </w:pPr>
          </w:p>
        </w:tc>
        <w:tc>
          <w:tcPr>
            <w:tcW w:w="1210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7E0D5CFC" w14:textId="77777777" w:rsidR="007F5421" w:rsidRPr="00E316B3" w:rsidRDefault="007F5421" w:rsidP="0056154D">
            <w:pPr>
              <w:rPr>
                <w:rFonts w:ascii="Poppins" w:hAnsi="Poppins" w:cs="Poppins"/>
                <w:sz w:val="40"/>
                <w:szCs w:val="40"/>
              </w:rPr>
            </w:pPr>
          </w:p>
        </w:tc>
      </w:tr>
      <w:tr w:rsidR="00F7530A" w:rsidRPr="00E316B3" w14:paraId="08CE6F91" w14:textId="77777777" w:rsidTr="007F5421">
        <w:trPr>
          <w:gridAfter w:val="2"/>
          <w:wAfter w:w="2712" w:type="dxa"/>
          <w:trHeight w:val="244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1CDCEAD" w14:textId="77777777" w:rsidR="00F7530A" w:rsidRPr="00E316B3" w:rsidRDefault="00F7530A" w:rsidP="00D6206C">
            <w:pPr>
              <w:rPr>
                <w:rFonts w:ascii="Poppins" w:hAnsi="Poppins" w:cs="Poppins"/>
                <w:b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BB9E253" w14:textId="77777777" w:rsidR="00F7530A" w:rsidRPr="00E316B3" w:rsidRDefault="00F7530A" w:rsidP="00DC41DC">
            <w:pPr>
              <w:rPr>
                <w:rFonts w:ascii="Poppins" w:hAnsi="Poppins" w:cs="Poppins"/>
                <w:sz w:val="20"/>
                <w:szCs w:val="20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3DE523C" w14:textId="77777777" w:rsidR="00F7530A" w:rsidRPr="00E316B3" w:rsidRDefault="00F7530A" w:rsidP="00DC41DC">
            <w:pPr>
              <w:rPr>
                <w:rFonts w:ascii="Poppins" w:hAnsi="Poppins" w:cs="Poppins"/>
                <w:sz w:val="20"/>
                <w:szCs w:val="20"/>
              </w:rPr>
            </w:pPr>
          </w:p>
        </w:tc>
        <w:tc>
          <w:tcPr>
            <w:tcW w:w="3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2E56223" w14:textId="77777777" w:rsidR="00F7530A" w:rsidRPr="00E316B3" w:rsidRDefault="00F7530A" w:rsidP="00DC41DC">
            <w:pPr>
              <w:rPr>
                <w:rFonts w:ascii="Poppins" w:hAnsi="Poppins" w:cs="Poppins"/>
                <w:sz w:val="20"/>
                <w:szCs w:val="20"/>
              </w:rPr>
            </w:pPr>
          </w:p>
        </w:tc>
        <w:tc>
          <w:tcPr>
            <w:tcW w:w="20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7547A01" w14:textId="77777777" w:rsidR="00F7530A" w:rsidRPr="00E316B3" w:rsidRDefault="00F7530A" w:rsidP="00DC41DC">
            <w:pPr>
              <w:rPr>
                <w:rFonts w:ascii="Poppins" w:hAnsi="Poppins" w:cs="Poppins"/>
                <w:sz w:val="20"/>
                <w:szCs w:val="20"/>
              </w:rPr>
            </w:pPr>
          </w:p>
        </w:tc>
        <w:tc>
          <w:tcPr>
            <w:tcW w:w="3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043CB0F" w14:textId="77777777" w:rsidR="00F7530A" w:rsidRPr="00E316B3" w:rsidRDefault="00F7530A" w:rsidP="00DC41DC">
            <w:pPr>
              <w:rPr>
                <w:rFonts w:ascii="Poppins" w:hAnsi="Poppins" w:cs="Poppins"/>
                <w:sz w:val="20"/>
                <w:szCs w:val="20"/>
              </w:rPr>
            </w:pPr>
          </w:p>
        </w:tc>
      </w:tr>
      <w:tr w:rsidR="00F7530A" w:rsidRPr="00E316B3" w14:paraId="1C5D6E30" w14:textId="77777777" w:rsidTr="007F5421">
        <w:trPr>
          <w:gridAfter w:val="2"/>
          <w:wAfter w:w="2712" w:type="dxa"/>
          <w:trHeight w:val="850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132F39" w14:textId="77777777" w:rsidR="00F7530A" w:rsidRPr="00E316B3" w:rsidRDefault="00F7530A" w:rsidP="00A33A08">
            <w:pPr>
              <w:rPr>
                <w:rFonts w:ascii="Poppins" w:hAnsi="Poppins" w:cs="Poppins"/>
                <w:b/>
                <w:sz w:val="36"/>
                <w:szCs w:val="36"/>
              </w:rPr>
            </w:pPr>
            <w:r w:rsidRPr="00E316B3">
              <w:rPr>
                <w:rFonts w:ascii="Poppins" w:hAnsi="Poppins" w:cs="Poppins"/>
                <w:b/>
                <w:sz w:val="36"/>
                <w:szCs w:val="36"/>
              </w:rPr>
              <w:t>Absender der Ware / Firma: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459315" w14:textId="77777777" w:rsidR="00F7530A" w:rsidRPr="00E316B3" w:rsidRDefault="00F7530A" w:rsidP="00DC41DC">
            <w:pPr>
              <w:rPr>
                <w:rFonts w:ascii="Poppins" w:hAnsi="Poppins" w:cs="Poppins"/>
                <w:sz w:val="40"/>
                <w:szCs w:val="40"/>
              </w:rPr>
            </w:pPr>
          </w:p>
        </w:tc>
        <w:tc>
          <w:tcPr>
            <w:tcW w:w="1162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6537F28F" w14:textId="77777777" w:rsidR="00F7530A" w:rsidRPr="00E316B3" w:rsidRDefault="00F7530A" w:rsidP="00DC41DC">
            <w:pPr>
              <w:rPr>
                <w:rFonts w:ascii="Poppins" w:hAnsi="Poppins" w:cs="Poppins"/>
                <w:sz w:val="40"/>
                <w:szCs w:val="40"/>
              </w:rPr>
            </w:pPr>
          </w:p>
        </w:tc>
      </w:tr>
      <w:tr w:rsidR="00F7530A" w:rsidRPr="00E316B3" w14:paraId="6DFB9E20" w14:textId="77777777" w:rsidTr="007F5421">
        <w:trPr>
          <w:gridAfter w:val="2"/>
          <w:wAfter w:w="2712" w:type="dxa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DF9E56" w14:textId="77777777" w:rsidR="00F7530A" w:rsidRPr="00E316B3" w:rsidRDefault="00F7530A" w:rsidP="00A33A08">
            <w:pPr>
              <w:rPr>
                <w:rFonts w:ascii="Poppins" w:hAnsi="Poppins" w:cs="Poppins"/>
                <w:b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E871BC" w14:textId="77777777" w:rsidR="00F7530A" w:rsidRPr="00E316B3" w:rsidRDefault="00F7530A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144A5D23" w14:textId="77777777" w:rsidR="00F7530A" w:rsidRPr="00E316B3" w:rsidRDefault="00F7530A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38610EB" w14:textId="77777777" w:rsidR="00F7530A" w:rsidRPr="00E316B3" w:rsidRDefault="00F7530A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20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7805D2" w14:textId="77777777" w:rsidR="00F7530A" w:rsidRPr="00E316B3" w:rsidRDefault="00F7530A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3F29E8" w14:textId="77777777" w:rsidR="00F7530A" w:rsidRPr="00E316B3" w:rsidRDefault="00F7530A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</w:tr>
      <w:tr w:rsidR="00F7530A" w:rsidRPr="00E316B3" w14:paraId="36A919A0" w14:textId="77777777" w:rsidTr="007F5421">
        <w:trPr>
          <w:gridAfter w:val="2"/>
          <w:wAfter w:w="2712" w:type="dxa"/>
          <w:trHeight w:val="850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E7EF23" w14:textId="6A1D81B8" w:rsidR="00F7530A" w:rsidRPr="00E316B3" w:rsidRDefault="00E316B3" w:rsidP="00A33A08">
            <w:pPr>
              <w:rPr>
                <w:rFonts w:ascii="Poppins" w:hAnsi="Poppins" w:cs="Poppins"/>
                <w:b/>
                <w:sz w:val="36"/>
                <w:szCs w:val="36"/>
              </w:rPr>
            </w:pPr>
            <w:r>
              <w:rPr>
                <w:rFonts w:ascii="Poppins" w:hAnsi="Poppins" w:cs="Poppins"/>
                <w:b/>
                <w:sz w:val="36"/>
                <w:szCs w:val="36"/>
              </w:rPr>
              <w:t>Kontaktp</w:t>
            </w:r>
            <w:r w:rsidR="00F7530A" w:rsidRPr="00E316B3">
              <w:rPr>
                <w:rFonts w:ascii="Poppins" w:hAnsi="Poppins" w:cs="Poppins"/>
                <w:b/>
                <w:sz w:val="36"/>
                <w:szCs w:val="36"/>
              </w:rPr>
              <w:t>erson: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7B4B86" w14:textId="77777777" w:rsidR="00F7530A" w:rsidRPr="00E316B3" w:rsidRDefault="00F7530A" w:rsidP="00DC41DC">
            <w:pPr>
              <w:rPr>
                <w:rFonts w:ascii="Poppins" w:hAnsi="Poppins" w:cs="Poppins"/>
                <w:sz w:val="40"/>
                <w:szCs w:val="40"/>
              </w:rPr>
            </w:pPr>
          </w:p>
        </w:tc>
        <w:tc>
          <w:tcPr>
            <w:tcW w:w="1162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3A0FF5F2" w14:textId="77777777" w:rsidR="00F7530A" w:rsidRPr="00E316B3" w:rsidRDefault="00F7530A" w:rsidP="00DC41DC">
            <w:pPr>
              <w:rPr>
                <w:rFonts w:ascii="Poppins" w:hAnsi="Poppins" w:cs="Poppins"/>
                <w:sz w:val="40"/>
                <w:szCs w:val="40"/>
              </w:rPr>
            </w:pPr>
          </w:p>
        </w:tc>
      </w:tr>
      <w:tr w:rsidR="00F7530A" w:rsidRPr="00E316B3" w14:paraId="5630AD66" w14:textId="77777777" w:rsidTr="007F5421">
        <w:trPr>
          <w:gridAfter w:val="2"/>
          <w:wAfter w:w="2712" w:type="dxa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829076" w14:textId="77777777" w:rsidR="00F7530A" w:rsidRPr="00E316B3" w:rsidRDefault="00F7530A" w:rsidP="00A33A08">
            <w:pPr>
              <w:rPr>
                <w:rFonts w:ascii="Poppins" w:hAnsi="Poppins" w:cs="Poppins"/>
                <w:b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A226A1" w14:textId="77777777" w:rsidR="00F7530A" w:rsidRPr="00E316B3" w:rsidRDefault="00F7530A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17AD93B2" w14:textId="77777777" w:rsidR="00F7530A" w:rsidRPr="00E316B3" w:rsidRDefault="00F7530A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0DE4B5B7" w14:textId="77777777" w:rsidR="00F7530A" w:rsidRPr="00E316B3" w:rsidRDefault="00F7530A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20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204FF1" w14:textId="77777777" w:rsidR="00F7530A" w:rsidRPr="00E316B3" w:rsidRDefault="00F7530A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DBF0D7D" w14:textId="77777777" w:rsidR="00F7530A" w:rsidRPr="00E316B3" w:rsidRDefault="00F7530A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</w:tr>
      <w:tr w:rsidR="00F7530A" w:rsidRPr="00E316B3" w14:paraId="7E0EEF42" w14:textId="77777777" w:rsidTr="007F5421">
        <w:trPr>
          <w:gridAfter w:val="5"/>
          <w:wAfter w:w="8954" w:type="dxa"/>
          <w:trHeight w:val="850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C868D3" w14:textId="77777777" w:rsidR="00F7530A" w:rsidRPr="00E316B3" w:rsidRDefault="00F7530A" w:rsidP="00A33A08">
            <w:pPr>
              <w:rPr>
                <w:rFonts w:ascii="Poppins" w:hAnsi="Poppins" w:cs="Poppins"/>
                <w:b/>
                <w:sz w:val="36"/>
                <w:szCs w:val="36"/>
              </w:rPr>
            </w:pPr>
            <w:r w:rsidRPr="00E316B3">
              <w:rPr>
                <w:rFonts w:ascii="Poppins" w:hAnsi="Poppins" w:cs="Poppins"/>
                <w:b/>
                <w:sz w:val="36"/>
                <w:szCs w:val="36"/>
              </w:rPr>
              <w:t>Telefon: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62F1B3" w14:textId="77777777" w:rsidR="00F7530A" w:rsidRPr="00E316B3" w:rsidRDefault="00F7530A" w:rsidP="00DC41DC">
            <w:pPr>
              <w:rPr>
                <w:rFonts w:ascii="Poppins" w:hAnsi="Poppins" w:cs="Poppins"/>
                <w:sz w:val="40"/>
                <w:szCs w:val="40"/>
              </w:rPr>
            </w:pPr>
          </w:p>
        </w:tc>
        <w:tc>
          <w:tcPr>
            <w:tcW w:w="53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02F2C34E" w14:textId="77777777" w:rsidR="00F7530A" w:rsidRPr="00E316B3" w:rsidRDefault="00F7530A" w:rsidP="00DC41DC">
            <w:pPr>
              <w:rPr>
                <w:rFonts w:ascii="Poppins" w:hAnsi="Poppins" w:cs="Poppins"/>
                <w:sz w:val="40"/>
                <w:szCs w:val="40"/>
              </w:rPr>
            </w:pPr>
          </w:p>
        </w:tc>
      </w:tr>
      <w:tr w:rsidR="00B97A0F" w:rsidRPr="00E316B3" w14:paraId="680A4E5D" w14:textId="77777777" w:rsidTr="007F5421">
        <w:trPr>
          <w:gridAfter w:val="2"/>
          <w:wAfter w:w="2712" w:type="dxa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9219836" w14:textId="77777777" w:rsidR="00B97A0F" w:rsidRPr="00E316B3" w:rsidRDefault="00B97A0F" w:rsidP="00A33A08">
            <w:pPr>
              <w:rPr>
                <w:rFonts w:ascii="Poppins" w:hAnsi="Poppins" w:cs="Poppins"/>
                <w:b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6FEF7D" w14:textId="77777777" w:rsidR="00B97A0F" w:rsidRPr="00E316B3" w:rsidRDefault="00B97A0F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194DBDC" w14:textId="77777777" w:rsidR="00B97A0F" w:rsidRPr="00E316B3" w:rsidRDefault="00B97A0F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3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69D0D3C" w14:textId="77777777" w:rsidR="00B97A0F" w:rsidRPr="00E316B3" w:rsidRDefault="00B97A0F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  <w:tc>
          <w:tcPr>
            <w:tcW w:w="54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4CD245A" w14:textId="77777777" w:rsidR="00B97A0F" w:rsidRPr="00E316B3" w:rsidRDefault="00B97A0F" w:rsidP="00DC41DC">
            <w:pPr>
              <w:rPr>
                <w:rFonts w:ascii="Poppins" w:hAnsi="Poppins" w:cs="Poppins"/>
                <w:sz w:val="18"/>
                <w:szCs w:val="18"/>
              </w:rPr>
            </w:pPr>
          </w:p>
        </w:tc>
      </w:tr>
      <w:tr w:rsidR="003806AF" w:rsidRPr="00E316B3" w14:paraId="2A66EDF3" w14:textId="77777777" w:rsidTr="007F5421">
        <w:trPr>
          <w:gridAfter w:val="2"/>
          <w:wAfter w:w="2712" w:type="dxa"/>
          <w:trHeight w:val="846"/>
        </w:trPr>
        <w:tc>
          <w:tcPr>
            <w:tcW w:w="70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31BE67" w14:textId="783C3869" w:rsidR="003806AF" w:rsidRPr="00E316B3" w:rsidRDefault="003806AF" w:rsidP="003806AF">
            <w:pPr>
              <w:rPr>
                <w:rFonts w:ascii="Poppins" w:hAnsi="Poppins" w:cs="Poppins"/>
                <w:b/>
                <w:sz w:val="36"/>
                <w:szCs w:val="36"/>
              </w:rPr>
            </w:pPr>
            <w:r w:rsidRPr="00E316B3">
              <w:rPr>
                <w:rFonts w:ascii="Poppins" w:hAnsi="Poppins" w:cs="Poppins"/>
                <w:b/>
                <w:sz w:val="36"/>
                <w:szCs w:val="36"/>
              </w:rPr>
              <w:t>Bemerkungen:</w:t>
            </w:r>
          </w:p>
          <w:p w14:paraId="36FEB5B0" w14:textId="77777777" w:rsidR="003806AF" w:rsidRPr="00E316B3" w:rsidRDefault="003806AF" w:rsidP="003806AF">
            <w:pPr>
              <w:rPr>
                <w:rFonts w:ascii="Poppins" w:hAnsi="Poppins" w:cs="Poppins"/>
                <w:b/>
                <w:sz w:val="36"/>
                <w:szCs w:val="3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D7AA69" w14:textId="77777777" w:rsidR="003806AF" w:rsidRPr="00E316B3" w:rsidRDefault="003806AF" w:rsidP="003806AF">
            <w:pPr>
              <w:rPr>
                <w:rFonts w:ascii="Poppins" w:hAnsi="Poppins" w:cs="Poppins"/>
                <w:sz w:val="40"/>
                <w:szCs w:val="40"/>
              </w:rPr>
            </w:pPr>
          </w:p>
        </w:tc>
        <w:tc>
          <w:tcPr>
            <w:tcW w:w="1162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7196D064" w14:textId="77777777" w:rsidR="003806AF" w:rsidRPr="00E316B3" w:rsidRDefault="003806AF" w:rsidP="003806AF">
            <w:pPr>
              <w:rPr>
                <w:rFonts w:ascii="Poppins" w:hAnsi="Poppins" w:cs="Poppins"/>
                <w:sz w:val="40"/>
                <w:szCs w:val="40"/>
              </w:rPr>
            </w:pPr>
          </w:p>
        </w:tc>
      </w:tr>
    </w:tbl>
    <w:p w14:paraId="70E2C5B9" w14:textId="77777777" w:rsidR="00E316B3" w:rsidRPr="00E316B3" w:rsidRDefault="00E316B3" w:rsidP="265D5E63">
      <w:pPr>
        <w:rPr>
          <w:rFonts w:ascii="Poppins" w:hAnsi="Poppins" w:cs="Poppins"/>
          <w:sz w:val="20"/>
          <w:szCs w:val="20"/>
        </w:rPr>
      </w:pPr>
    </w:p>
    <w:p w14:paraId="3789B30E" w14:textId="6A01BDAE" w:rsidR="00386AD3" w:rsidRPr="00E316B3" w:rsidRDefault="265D5E63" w:rsidP="00E316B3">
      <w:pPr>
        <w:jc w:val="center"/>
        <w:rPr>
          <w:rFonts w:ascii="Poppins" w:hAnsi="Poppins" w:cs="Poppins"/>
          <w:b/>
          <w:bCs/>
          <w:sz w:val="44"/>
          <w:szCs w:val="44"/>
        </w:rPr>
      </w:pPr>
      <w:r w:rsidRPr="00E316B3">
        <w:rPr>
          <w:rFonts w:ascii="Poppins" w:hAnsi="Poppins" w:cs="Poppins"/>
          <w:b/>
          <w:bCs/>
          <w:sz w:val="44"/>
          <w:szCs w:val="44"/>
        </w:rPr>
        <w:t>Ware an allen Seiten und oben beschriften</w:t>
      </w:r>
      <w:r w:rsidR="00E316B3">
        <w:rPr>
          <w:rFonts w:ascii="Poppins" w:hAnsi="Poppins" w:cs="Poppins"/>
          <w:b/>
          <w:bCs/>
          <w:sz w:val="44"/>
          <w:szCs w:val="44"/>
        </w:rPr>
        <w:t xml:space="preserve"> &gt;</w:t>
      </w:r>
      <w:r w:rsidRPr="00E316B3">
        <w:rPr>
          <w:rFonts w:ascii="Poppins" w:hAnsi="Poppins" w:cs="Poppins"/>
          <w:b/>
          <w:bCs/>
          <w:sz w:val="44"/>
          <w:szCs w:val="44"/>
        </w:rPr>
        <w:t xml:space="preserve"> </w:t>
      </w:r>
      <w:proofErr w:type="spellStart"/>
      <w:r w:rsidR="00E316B3">
        <w:rPr>
          <w:rFonts w:ascii="Poppins" w:hAnsi="Poppins" w:cs="Poppins"/>
          <w:b/>
          <w:bCs/>
          <w:sz w:val="44"/>
          <w:szCs w:val="44"/>
        </w:rPr>
        <w:t>Grösse</w:t>
      </w:r>
      <w:proofErr w:type="spellEnd"/>
      <w:r w:rsidR="00E316B3">
        <w:rPr>
          <w:rFonts w:ascii="Poppins" w:hAnsi="Poppins" w:cs="Poppins"/>
          <w:b/>
          <w:bCs/>
          <w:sz w:val="44"/>
          <w:szCs w:val="44"/>
        </w:rPr>
        <w:t xml:space="preserve"> F</w:t>
      </w:r>
      <w:r w:rsidRPr="00E316B3">
        <w:rPr>
          <w:rFonts w:ascii="Poppins" w:hAnsi="Poppins" w:cs="Poppins"/>
          <w:b/>
          <w:bCs/>
          <w:sz w:val="44"/>
          <w:szCs w:val="44"/>
        </w:rPr>
        <w:t>ormular</w:t>
      </w:r>
      <w:r w:rsidR="00E316B3">
        <w:rPr>
          <w:rFonts w:ascii="Poppins" w:hAnsi="Poppins" w:cs="Poppins"/>
          <w:b/>
          <w:bCs/>
          <w:sz w:val="44"/>
          <w:szCs w:val="44"/>
        </w:rPr>
        <w:t xml:space="preserve">: </w:t>
      </w:r>
      <w:r w:rsidRPr="00E316B3">
        <w:rPr>
          <w:rFonts w:ascii="Poppins" w:hAnsi="Poppins" w:cs="Poppins"/>
          <w:b/>
          <w:bCs/>
          <w:sz w:val="44"/>
          <w:szCs w:val="44"/>
        </w:rPr>
        <w:t>Format A3</w:t>
      </w:r>
    </w:p>
    <w:sectPr w:rsidR="00386AD3" w:rsidRPr="00E316B3" w:rsidSect="00F725D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23814" w:h="16840" w:orient="landscape" w:code="8"/>
      <w:pgMar w:top="2552" w:right="567" w:bottom="851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EF5A35" w14:textId="77777777" w:rsidR="00DA4C0A" w:rsidRDefault="00DA4C0A">
      <w:r>
        <w:separator/>
      </w:r>
    </w:p>
  </w:endnote>
  <w:endnote w:type="continuationSeparator" w:id="0">
    <w:p w14:paraId="7EFCFDFE" w14:textId="77777777" w:rsidR="00DA4C0A" w:rsidRDefault="00DA4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ppins">
    <w:altName w:val="Nirmala UI"/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Poppins SemiBold">
    <w:panose1 w:val="00000700000000000000"/>
    <w:charset w:val="00"/>
    <w:family w:val="auto"/>
    <w:pitch w:val="variable"/>
    <w:sig w:usb0="00008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6D53A1" w14:textId="77777777" w:rsidR="006E560D" w:rsidRDefault="006E560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80850E" w14:textId="7B5FB0DB" w:rsidR="00D0366E" w:rsidRPr="006E560D" w:rsidRDefault="00E316B3">
    <w:pPr>
      <w:pStyle w:val="Fuzeile"/>
      <w:rPr>
        <w:rFonts w:ascii="Poppins" w:hAnsi="Poppins" w:cs="Poppins"/>
        <w:sz w:val="16"/>
        <w:szCs w:val="16"/>
        <w:lang w:val="de-CH"/>
      </w:rPr>
    </w:pPr>
    <w:r w:rsidRPr="006E560D">
      <w:rPr>
        <w:rFonts w:ascii="Poppins" w:hAnsi="Poppins" w:cs="Poppins"/>
        <w:sz w:val="16"/>
        <w:szCs w:val="16"/>
        <w:lang w:val="de-CH"/>
      </w:rPr>
      <w:t>9</w:t>
    </w:r>
    <w:r w:rsidR="006E560D" w:rsidRPr="006E560D">
      <w:rPr>
        <w:rFonts w:ascii="Poppins" w:hAnsi="Poppins" w:cs="Poppins"/>
        <w:sz w:val="16"/>
        <w:szCs w:val="16"/>
        <w:lang w:val="de-CH"/>
      </w:rPr>
      <w:t>5</w:t>
    </w:r>
    <w:r w:rsidRPr="006E560D">
      <w:rPr>
        <w:rFonts w:ascii="Poppins" w:hAnsi="Poppins" w:cs="Poppins"/>
        <w:sz w:val="16"/>
        <w:szCs w:val="16"/>
        <w:lang w:val="de-CH"/>
      </w:rPr>
      <w:t>. Internationale Lauberhornrennen 202</w:t>
    </w:r>
    <w:r w:rsidR="006E560D" w:rsidRPr="006E560D">
      <w:rPr>
        <w:rFonts w:ascii="Poppins" w:hAnsi="Poppins" w:cs="Poppins"/>
        <w:sz w:val="16"/>
        <w:szCs w:val="16"/>
        <w:lang w:val="de-CH"/>
      </w:rPr>
      <w:t>5</w:t>
    </w:r>
    <w:r w:rsidRPr="006E560D">
      <w:rPr>
        <w:rFonts w:ascii="Poppins" w:hAnsi="Poppins" w:cs="Poppins"/>
        <w:sz w:val="16"/>
        <w:szCs w:val="16"/>
        <w:lang w:val="de-CH"/>
      </w:rPr>
      <w:t xml:space="preserve"> | </w:t>
    </w:r>
    <w:r w:rsidR="007F5421" w:rsidRPr="006E560D">
      <w:rPr>
        <w:rFonts w:ascii="Poppins" w:hAnsi="Poppins" w:cs="Poppins"/>
        <w:sz w:val="16"/>
        <w:szCs w:val="16"/>
        <w:lang w:val="de-CH"/>
      </w:rPr>
      <w:t>Anlieferung Wengen Dorf</w:t>
    </w:r>
    <w:r w:rsidRPr="006E560D">
      <w:rPr>
        <w:rFonts w:ascii="Poppins" w:hAnsi="Poppins" w:cs="Poppins"/>
        <w:sz w:val="16"/>
        <w:szCs w:val="16"/>
        <w:lang w:val="de-CH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16E46B" w14:textId="77777777" w:rsidR="006E560D" w:rsidRDefault="006E560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A58E94" w14:textId="77777777" w:rsidR="00DA4C0A" w:rsidRDefault="00DA4C0A">
      <w:r>
        <w:separator/>
      </w:r>
    </w:p>
  </w:footnote>
  <w:footnote w:type="continuationSeparator" w:id="0">
    <w:p w14:paraId="156BCA6F" w14:textId="77777777" w:rsidR="00DA4C0A" w:rsidRDefault="00DA4C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DD921E" w14:textId="77777777" w:rsidR="006E560D" w:rsidRDefault="006E560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6F3E38" w14:textId="4923B9C8" w:rsidR="00D0366E" w:rsidRDefault="00E316B3" w:rsidP="00E316B3">
    <w:pPr>
      <w:rPr>
        <w:rFonts w:ascii="Poppins SemiBold" w:hAnsi="Poppins SemiBold" w:cs="Poppins SemiBold"/>
        <w:b/>
        <w:bCs/>
        <w:sz w:val="60"/>
        <w:szCs w:val="60"/>
      </w:rPr>
    </w:pPr>
    <w:r w:rsidRPr="003806AF">
      <w:rPr>
        <w:rFonts w:ascii="Poppins SemiBold" w:hAnsi="Poppins SemiBold" w:cs="Poppins SemiBold"/>
        <w:b/>
        <w:bCs/>
        <w:noProof/>
        <w:sz w:val="60"/>
        <w:szCs w:val="60"/>
        <w:lang w:val="de-CH" w:eastAsia="de-CH"/>
      </w:rPr>
      <w:drawing>
        <wp:anchor distT="0" distB="0" distL="114300" distR="114300" simplePos="0" relativeHeight="251658240" behindDoc="0" locked="0" layoutInCell="1" allowOverlap="1" wp14:anchorId="46416350" wp14:editId="59067BAC">
          <wp:simplePos x="0" y="0"/>
          <wp:positionH relativeFrom="margin">
            <wp:posOffset>11708765</wp:posOffset>
          </wp:positionH>
          <wp:positionV relativeFrom="margin">
            <wp:posOffset>-1141095</wp:posOffset>
          </wp:positionV>
          <wp:extent cx="2147836" cy="922351"/>
          <wp:effectExtent l="0" t="0" r="5080" b="0"/>
          <wp:wrapNone/>
          <wp:docPr id="1410178234" name="Grafik 14101782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47836" cy="9223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806AF" w:rsidRPr="003806AF">
      <w:rPr>
        <w:rFonts w:ascii="Poppins SemiBold" w:hAnsi="Poppins SemiBold" w:cs="Poppins SemiBold"/>
        <w:b/>
        <w:bCs/>
        <w:noProof/>
        <w:sz w:val="60"/>
        <w:szCs w:val="60"/>
        <w:lang w:val="de-CH" w:eastAsia="de-CH"/>
      </w:rPr>
      <w:t>Anlieferung</w:t>
    </w:r>
    <w:r w:rsidRPr="00E316B3">
      <w:rPr>
        <w:rFonts w:ascii="Poppins SemiBold" w:hAnsi="Poppins SemiBold" w:cs="Poppins SemiBold"/>
        <w:b/>
        <w:bCs/>
        <w:sz w:val="60"/>
        <w:szCs w:val="60"/>
      </w:rPr>
      <w:t xml:space="preserve"> </w:t>
    </w:r>
    <w:r>
      <w:rPr>
        <w:rFonts w:ascii="Poppins SemiBold" w:hAnsi="Poppins SemiBold" w:cs="Poppins SemiBold"/>
        <w:b/>
        <w:bCs/>
        <w:sz w:val="60"/>
        <w:szCs w:val="60"/>
      </w:rPr>
      <w:t>Lauberhornrennen 202</w:t>
    </w:r>
    <w:r w:rsidR="006E560D">
      <w:rPr>
        <w:rFonts w:ascii="Poppins SemiBold" w:hAnsi="Poppins SemiBold" w:cs="Poppins SemiBold"/>
        <w:b/>
        <w:bCs/>
        <w:sz w:val="60"/>
        <w:szCs w:val="60"/>
      </w:rPr>
      <w:t>5</w:t>
    </w:r>
  </w:p>
  <w:p w14:paraId="57BB742D" w14:textId="7CC12896" w:rsidR="003806AF" w:rsidRPr="00F725DF" w:rsidRDefault="00DF57AD" w:rsidP="00E316B3">
    <w:pPr>
      <w:rPr>
        <w:sz w:val="100"/>
        <w:szCs w:val="100"/>
      </w:rPr>
    </w:pPr>
    <w:r w:rsidRPr="00F725DF">
      <w:rPr>
        <w:rFonts w:ascii="Poppins SemiBold" w:hAnsi="Poppins SemiBold" w:cs="Poppins SemiBold"/>
        <w:b/>
        <w:bCs/>
        <w:sz w:val="100"/>
        <w:szCs w:val="100"/>
      </w:rPr>
      <w:t>WENGEN DORF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AE4B28" w14:textId="77777777" w:rsidR="006E560D" w:rsidRDefault="006E560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1654BFA"/>
    <w:multiLevelType w:val="hybridMultilevel"/>
    <w:tmpl w:val="8F2AA5D2"/>
    <w:lvl w:ilvl="0" w:tplc="1DB65128">
      <w:start w:val="1"/>
      <w:numFmt w:val="bullet"/>
      <w:lvlText w:val=""/>
      <w:lvlJc w:val="left"/>
      <w:pPr>
        <w:ind w:left="720" w:hanging="360"/>
      </w:pPr>
      <w:rPr>
        <w:rFonts w:ascii="Symbol" w:hAnsi="Symbol" w:hint="default"/>
        <w:b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04556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activeWritingStyle w:appName="MSWord" w:lang="it-IT" w:vendorID="64" w:dllVersion="6" w:nlCheck="1" w:checkStyle="0"/>
  <w:activeWritingStyle w:appName="MSWord" w:lang="de-DE" w:vendorID="64" w:dllVersion="6" w:nlCheck="1" w:checkStyle="1"/>
  <w:activeWritingStyle w:appName="MSWord" w:lang="de-DE" w:vendorID="64" w:dllVersion="0" w:nlCheck="1" w:checkStyle="0"/>
  <w:activeWritingStyle w:appName="MSWord" w:lang="it-IT" w:vendorID="64" w:dllVersion="0" w:nlCheck="1" w:checkStyle="0"/>
  <w:activeWritingStyle w:appName="MSWord" w:lang="de-CH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3A08"/>
    <w:rsid w:val="000416ED"/>
    <w:rsid w:val="00056C59"/>
    <w:rsid w:val="000B42C2"/>
    <w:rsid w:val="000D23EB"/>
    <w:rsid w:val="000D48E8"/>
    <w:rsid w:val="00112C25"/>
    <w:rsid w:val="00142232"/>
    <w:rsid w:val="001D1C91"/>
    <w:rsid w:val="001D3442"/>
    <w:rsid w:val="002233DD"/>
    <w:rsid w:val="00256DCF"/>
    <w:rsid w:val="002658EF"/>
    <w:rsid w:val="002B3408"/>
    <w:rsid w:val="002D38D9"/>
    <w:rsid w:val="002F70BE"/>
    <w:rsid w:val="003007D3"/>
    <w:rsid w:val="00307707"/>
    <w:rsid w:val="0033514F"/>
    <w:rsid w:val="00353BC2"/>
    <w:rsid w:val="00356E51"/>
    <w:rsid w:val="003806AF"/>
    <w:rsid w:val="00386AD3"/>
    <w:rsid w:val="003959F0"/>
    <w:rsid w:val="003A7A94"/>
    <w:rsid w:val="0043179F"/>
    <w:rsid w:val="004B1AF9"/>
    <w:rsid w:val="005079CC"/>
    <w:rsid w:val="00556371"/>
    <w:rsid w:val="005C179E"/>
    <w:rsid w:val="005F79DE"/>
    <w:rsid w:val="006348EF"/>
    <w:rsid w:val="00692CEC"/>
    <w:rsid w:val="006D4313"/>
    <w:rsid w:val="006E560D"/>
    <w:rsid w:val="00737F25"/>
    <w:rsid w:val="00791F25"/>
    <w:rsid w:val="007C1090"/>
    <w:rsid w:val="007D3FFD"/>
    <w:rsid w:val="007F5421"/>
    <w:rsid w:val="007F5DFD"/>
    <w:rsid w:val="00812FC3"/>
    <w:rsid w:val="008172C1"/>
    <w:rsid w:val="00841D79"/>
    <w:rsid w:val="008A3487"/>
    <w:rsid w:val="008B01DD"/>
    <w:rsid w:val="008B75AE"/>
    <w:rsid w:val="008F2FAF"/>
    <w:rsid w:val="00910505"/>
    <w:rsid w:val="00913F48"/>
    <w:rsid w:val="00984896"/>
    <w:rsid w:val="009A7BA6"/>
    <w:rsid w:val="009F5657"/>
    <w:rsid w:val="00A07110"/>
    <w:rsid w:val="00A10F2C"/>
    <w:rsid w:val="00A233A7"/>
    <w:rsid w:val="00A33A08"/>
    <w:rsid w:val="00A34119"/>
    <w:rsid w:val="00A54F3A"/>
    <w:rsid w:val="00A85193"/>
    <w:rsid w:val="00AB4C91"/>
    <w:rsid w:val="00AC6F4D"/>
    <w:rsid w:val="00AD5A39"/>
    <w:rsid w:val="00B0003B"/>
    <w:rsid w:val="00B471E4"/>
    <w:rsid w:val="00B62E5A"/>
    <w:rsid w:val="00B776BA"/>
    <w:rsid w:val="00B85B18"/>
    <w:rsid w:val="00B97A0F"/>
    <w:rsid w:val="00BA1394"/>
    <w:rsid w:val="00BA21A1"/>
    <w:rsid w:val="00BE5EF7"/>
    <w:rsid w:val="00C20544"/>
    <w:rsid w:val="00C279BE"/>
    <w:rsid w:val="00C425FE"/>
    <w:rsid w:val="00C80F13"/>
    <w:rsid w:val="00C848DD"/>
    <w:rsid w:val="00C86CA4"/>
    <w:rsid w:val="00CB0D17"/>
    <w:rsid w:val="00CC7E19"/>
    <w:rsid w:val="00CD23F2"/>
    <w:rsid w:val="00CF1CB4"/>
    <w:rsid w:val="00D0366E"/>
    <w:rsid w:val="00D207A0"/>
    <w:rsid w:val="00D37BB6"/>
    <w:rsid w:val="00D43B1A"/>
    <w:rsid w:val="00D47AAC"/>
    <w:rsid w:val="00D6206C"/>
    <w:rsid w:val="00D93798"/>
    <w:rsid w:val="00DA30D7"/>
    <w:rsid w:val="00DA4C0A"/>
    <w:rsid w:val="00DB788C"/>
    <w:rsid w:val="00DC0D1B"/>
    <w:rsid w:val="00DC41DC"/>
    <w:rsid w:val="00DF57AD"/>
    <w:rsid w:val="00E316B3"/>
    <w:rsid w:val="00E323DF"/>
    <w:rsid w:val="00E744DF"/>
    <w:rsid w:val="00E82CB5"/>
    <w:rsid w:val="00E85CF5"/>
    <w:rsid w:val="00EB2AB1"/>
    <w:rsid w:val="00EE2AD5"/>
    <w:rsid w:val="00F13678"/>
    <w:rsid w:val="00F16904"/>
    <w:rsid w:val="00F567AA"/>
    <w:rsid w:val="00F714D9"/>
    <w:rsid w:val="00F725DF"/>
    <w:rsid w:val="00F7530A"/>
    <w:rsid w:val="00FF1D26"/>
    <w:rsid w:val="265D5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232AC077"/>
  <w15:docId w15:val="{7BF3762F-269C-43EA-AEA1-E55950F7F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2D38D9"/>
    <w:rPr>
      <w:rFonts w:ascii="Arial" w:hAnsi="Arial"/>
      <w:sz w:val="24"/>
      <w:szCs w:val="24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A10F2C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A10F2C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rsid w:val="00FF1D2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FF1D26"/>
    <w:rPr>
      <w:rFonts w:ascii="Tahoma" w:hAnsi="Tahoma" w:cs="Tahoma"/>
      <w:sz w:val="16"/>
      <w:szCs w:val="16"/>
      <w:lang w:val="de-DE" w:eastAsia="de-DE"/>
    </w:rPr>
  </w:style>
  <w:style w:type="table" w:styleId="Tabellenraster">
    <w:name w:val="Table Grid"/>
    <w:basedOn w:val="NormaleTabelle"/>
    <w:rsid w:val="00841D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2658EF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9F565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n\Desktop\logistik_beschriftung_anlieferung_zielgel&#228;nde%20(003).docx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2818AEDD879B405B81DCCC4DC2FD478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ACEB6C1-4DCE-4EBF-A47F-8FFF4754F3C0}"/>
      </w:docPartPr>
      <w:docPartBody>
        <w:p w:rsidR="0017088C" w:rsidRDefault="00D47FB3" w:rsidP="00D47FB3">
          <w:pPr>
            <w:pStyle w:val="2818AEDD879B405B81DCCC4DC2FD478C"/>
          </w:pPr>
          <w:r w:rsidRPr="00645F9D">
            <w:rPr>
              <w:rStyle w:val="Platzhaltertext"/>
            </w:rPr>
            <w:t>Wählen Sie ein Element aus.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ppins">
    <w:altName w:val="Nirmala UI"/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Poppins SemiBold">
    <w:panose1 w:val="00000700000000000000"/>
    <w:charset w:val="00"/>
    <w:family w:val="auto"/>
    <w:pitch w:val="variable"/>
    <w:sig w:usb0="00008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6634"/>
    <w:rsid w:val="00086634"/>
    <w:rsid w:val="0017088C"/>
    <w:rsid w:val="00294B0A"/>
    <w:rsid w:val="002D74D1"/>
    <w:rsid w:val="002F70BE"/>
    <w:rsid w:val="00391161"/>
    <w:rsid w:val="00857E3E"/>
    <w:rsid w:val="00A8516B"/>
    <w:rsid w:val="00B024D2"/>
    <w:rsid w:val="00C41673"/>
    <w:rsid w:val="00D30A32"/>
    <w:rsid w:val="00D47FB3"/>
    <w:rsid w:val="00D94DD6"/>
    <w:rsid w:val="00DF4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D47FB3"/>
    <w:rPr>
      <w:color w:val="808080"/>
    </w:rPr>
  </w:style>
  <w:style w:type="paragraph" w:customStyle="1" w:styleId="2818AEDD879B405B81DCCC4DC2FD478C">
    <w:name w:val="2818AEDD879B405B81DCCC4DC2FD478C"/>
    <w:rsid w:val="00D47FB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6c4d8e1-fcdf-45db-a0f1-8dcaed883d12" xsi:nil="true"/>
    <lcf76f155ced4ddcb4097134ff3c332f xmlns="c69ce4b4-bebc-4ef2-9076-a3aa4845d87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DA636735A82641A7CB4985DFD4CCF5" ma:contentTypeVersion="15" ma:contentTypeDescription="Create a new document." ma:contentTypeScope="" ma:versionID="56440b60ef4189e8e16015b3ee45ef5e">
  <xsd:schema xmlns:xsd="http://www.w3.org/2001/XMLSchema" xmlns:xs="http://www.w3.org/2001/XMLSchema" xmlns:p="http://schemas.microsoft.com/office/2006/metadata/properties" xmlns:ns2="c69ce4b4-bebc-4ef2-9076-a3aa4845d874" xmlns:ns3="b6c4d8e1-fcdf-45db-a0f1-8dcaed883d12" targetNamespace="http://schemas.microsoft.com/office/2006/metadata/properties" ma:root="true" ma:fieldsID="df7db5e1d18df96236b94822ca02ae75" ns2:_="" ns3:_="">
    <xsd:import namespace="c69ce4b4-bebc-4ef2-9076-a3aa4845d874"/>
    <xsd:import namespace="b6c4d8e1-fcdf-45db-a0f1-8dcaed883d1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9ce4b4-bebc-4ef2-9076-a3aa4845d8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d871a624-9a67-40bc-8b6c-35a614cc5e8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c4d8e1-fcdf-45db-a0f1-8dcaed883d12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ecaa49db-961c-4c0a-bd10-54c19bc39afd}" ma:internalName="TaxCatchAll" ma:showField="CatchAllData" ma:web="b6c4d8e1-fcdf-45db-a0f1-8dcaed883d1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1524890-550F-48FA-A945-54E6BAFABC7F}">
  <ds:schemaRefs>
    <ds:schemaRef ds:uri="http://schemas.microsoft.com/office/2006/metadata/properties"/>
    <ds:schemaRef ds:uri="http://schemas.microsoft.com/office/infopath/2007/PartnerControls"/>
    <ds:schemaRef ds:uri="b6c4d8e1-fcdf-45db-a0f1-8dcaed883d12"/>
    <ds:schemaRef ds:uri="c69ce4b4-bebc-4ef2-9076-a3aa4845d874"/>
  </ds:schemaRefs>
</ds:datastoreItem>
</file>

<file path=customXml/itemProps2.xml><?xml version="1.0" encoding="utf-8"?>
<ds:datastoreItem xmlns:ds="http://schemas.openxmlformats.org/officeDocument/2006/customXml" ds:itemID="{61C20C5B-FF6B-46E8-BAB5-F885261B2A1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7E4CE9-9704-45A3-9E5C-ADE8C986EB1E}"/>
</file>

<file path=docProps/app.xml><?xml version="1.0" encoding="utf-8"?>
<Properties xmlns="http://schemas.openxmlformats.org/officeDocument/2006/extended-properties" xmlns:vt="http://schemas.openxmlformats.org/officeDocument/2006/docPropsVTypes">
  <Template>logistik_beschriftung_anlieferung_zielgelände (003).docx</Template>
  <TotalTime>0</TotalTime>
  <Pages>1</Pages>
  <Words>44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Destination</vt:lpstr>
    </vt:vector>
  </TitlesOfParts>
  <Company>SBC</Company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Destination</dc:title>
  <dc:creator>Ettore Candolfi</dc:creator>
  <cp:lastModifiedBy>Claudia Hediger</cp:lastModifiedBy>
  <cp:revision>7</cp:revision>
  <cp:lastPrinted>2023-11-10T06:02:00Z</cp:lastPrinted>
  <dcterms:created xsi:type="dcterms:W3CDTF">2023-11-10T06:05:00Z</dcterms:created>
  <dcterms:modified xsi:type="dcterms:W3CDTF">2024-09-19T15:17:00Z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0x01010006DA636735A82641A7CB4985DFD4CCF5</vt:lpwstr>
  </property>
  <property fmtid="{D5CDD505-2E9C-101B-9397-08002B2CF9AE}" pid="3" name="MediaServiceImageTags">
    <vt:lpwstr/>
  </property>
</Properties>
</file>